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2026-071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Pflege- und Serviceleistungen auf dem kommunalen Friedhof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Laufende Pflege- und Serviceleistungen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