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2026-083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HPW Hoekweide - Techn. Ausrüstung (Biofilter)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Technische Ausrüstung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