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2026-087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Rathausumfeld - Vegetationsarbeiten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 (Vegetationsarbeiten)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