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2026-082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HPW Hoekweide - Hochbau und Bauhauptarbeiten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 (Hochbau)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