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2026-065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Sanierung DRL HPW Waldseestr. bis zur KA Hampoel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 (Tiefbauarbeiten)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