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Vegetationstechnische Arbeiten und geringfügige Pflasterarbeiten Marktplatz Untenende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Vegetationstechnische Arbeiten und geringfügige Pflasterarbeiten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