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V2026-10-14-002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Planungsleistungen (Gebäude) Neubau KiTa Theene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Neubau einer 4-zügigen Kindertagesstätte mit 2 Kindergartengruppen und 2 Krippengruppen im OT Theene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