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IB-09-BBS-025-941-069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BBS Ammerland - Neubau Trakt 9 - Aufzugsanlage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BBS-Ammerland - Neubau Trakt 9 - Aufzuganlage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