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2026-03-30-00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Samtgemeinde Lüchow (Wendland) - Grundschule Lüchow - Neubau Mensa_Los 21 Küchentechnische Anlagen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21 Küchentechnische Anlagen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