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2026-03-49-00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Samtgemeinde Lüchow (Wendland) - Grundschule Lüchow - Neubau Mensa_Los 18 Baureinigung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18 Baureinigung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