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2026-0203-GKW-(SPH)-24-(BL)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(SPH) Sanitär- und Heizungsinstallation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Herstellung von Sanitär- und Heizungsinstallation
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