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2026-0253-(BL)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der Treppenanlage in Salzgitter-Bad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Baumaßnahme
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