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2026.0102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GU Scharnebeck - Sanierung - Dachdeckerarbeiten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Dachdeckerarbeiten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