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2026 - 305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Melle / Metallbauarbeiten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Sporthalle Melle / Metallbauarbeiten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