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2026-VgV-70/6-001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Wasserbeweissicherung Zentraldeponie Piesberg für die Jahre 2027 - 2028, Los 1 - 4 Verlängerungsoption für die Jahre 2029 &amp; 2030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Wasserbeweissicherung Zentraldeponie Piesberg für die Jahre 2027 - 2028, Los 1 - 4 Verlängerungsoption für die Jahre 2029 &amp; 2030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