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2026-173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Straßensanierung 2026 in der Gemeinde Söhlde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Straßensanierung 2026 in der Gemeinde Söhlde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