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2026-21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Rahmenvertrag Sicherheitstechnik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Rahmenvereinbarung Sicherheitstechnik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