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2026-08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Errichtung eines Dirt Track "BeekeTrail"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Errichtung eines Dirt Track "BeekeTrail"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